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07CD4">
      <w:pPr>
        <w:rPr>
          <w:rFonts w:hint="eastAsia" w:ascii="楷体" w:hAnsi="楷体" w:eastAsia="楷体" w:cs="楷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theme="minorBidi"/>
          <w:b w:val="0"/>
          <w:color w:val="000000"/>
          <w:kern w:val="0"/>
          <w:sz w:val="32"/>
          <w:szCs w:val="22"/>
          <w:lang w:val="en-US" w:eastAsia="zh-CN"/>
        </w:rPr>
        <w:t xml:space="preserve">附件5 </w:t>
      </w:r>
      <w:r>
        <w:rPr>
          <w:rFonts w:hint="eastAsia" w:ascii="楷体" w:hAnsi="楷体" w:eastAsia="楷体" w:cs="楷体"/>
          <w:b w:val="0"/>
          <w:bCs/>
          <w:sz w:val="28"/>
          <w:szCs w:val="28"/>
          <w:lang w:val="en-US" w:eastAsia="zh-CN"/>
        </w:rPr>
        <w:t xml:space="preserve"> </w:t>
      </w:r>
    </w:p>
    <w:p w14:paraId="6BE849B8">
      <w:pPr>
        <w:pStyle w:val="1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河南省职业技术教育学会202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年度研究课题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结项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汇总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p w14:paraId="3A36A9F5">
      <w:pPr>
        <w:pStyle w:val="10"/>
        <w:ind w:left="720" w:firstLine="0" w:firstLineChars="0"/>
        <w:jc w:val="center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申报学校签章              申报日期：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楷体" w:hAnsi="楷体" w:eastAsia="楷体" w:cs="楷体"/>
          <w:sz w:val="28"/>
          <w:szCs w:val="28"/>
        </w:rPr>
        <w:t>年  月   日</w:t>
      </w:r>
    </w:p>
    <w:tbl>
      <w:tblPr>
        <w:tblStyle w:val="5"/>
        <w:tblW w:w="14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2"/>
        <w:gridCol w:w="1815"/>
        <w:gridCol w:w="1025"/>
        <w:gridCol w:w="1106"/>
        <w:gridCol w:w="1895"/>
        <w:gridCol w:w="2550"/>
        <w:gridCol w:w="1506"/>
      </w:tblGrid>
      <w:tr w14:paraId="44733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4172" w:type="dxa"/>
            <w:vAlign w:val="center"/>
          </w:tcPr>
          <w:p w14:paraId="79511263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课题名称</w:t>
            </w:r>
          </w:p>
        </w:tc>
        <w:tc>
          <w:tcPr>
            <w:tcW w:w="1815" w:type="dxa"/>
            <w:vAlign w:val="center"/>
          </w:tcPr>
          <w:p w14:paraId="3E462070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立项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课题编号</w:t>
            </w:r>
          </w:p>
        </w:tc>
        <w:tc>
          <w:tcPr>
            <w:tcW w:w="1025" w:type="dxa"/>
            <w:vAlign w:val="center"/>
          </w:tcPr>
          <w:p w14:paraId="1F55A302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重复率</w:t>
            </w:r>
          </w:p>
        </w:tc>
        <w:tc>
          <w:tcPr>
            <w:tcW w:w="1106" w:type="dxa"/>
            <w:vAlign w:val="center"/>
          </w:tcPr>
          <w:p w14:paraId="779CE1D0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主持人</w:t>
            </w:r>
          </w:p>
        </w:tc>
        <w:tc>
          <w:tcPr>
            <w:tcW w:w="1895" w:type="dxa"/>
            <w:vAlign w:val="center"/>
          </w:tcPr>
          <w:p w14:paraId="327D0DC1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2550" w:type="dxa"/>
            <w:vAlign w:val="center"/>
          </w:tcPr>
          <w:p w14:paraId="5F96E3FE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课题组成员</w:t>
            </w:r>
          </w:p>
          <w:p w14:paraId="084A6161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（不超过7人）</w:t>
            </w:r>
          </w:p>
        </w:tc>
        <w:tc>
          <w:tcPr>
            <w:tcW w:w="1506" w:type="dxa"/>
            <w:vAlign w:val="center"/>
          </w:tcPr>
          <w:p w14:paraId="78C74827">
            <w:pPr>
              <w:pStyle w:val="1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</w:tr>
      <w:tr w14:paraId="5FA39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172" w:type="dxa"/>
          </w:tcPr>
          <w:p w14:paraId="5C8BE553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5" w:type="dxa"/>
          </w:tcPr>
          <w:p w14:paraId="7820246F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5" w:type="dxa"/>
          </w:tcPr>
          <w:p w14:paraId="6067ED9A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6" w:type="dxa"/>
          </w:tcPr>
          <w:p w14:paraId="5CF8458C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5" w:type="dxa"/>
          </w:tcPr>
          <w:p w14:paraId="2FD72AB0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03B0A60A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6" w:type="dxa"/>
          </w:tcPr>
          <w:p w14:paraId="52A78B78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7A5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172" w:type="dxa"/>
          </w:tcPr>
          <w:p w14:paraId="3902DF93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5" w:type="dxa"/>
          </w:tcPr>
          <w:p w14:paraId="010A6B2E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5" w:type="dxa"/>
          </w:tcPr>
          <w:p w14:paraId="492EDEBC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6" w:type="dxa"/>
          </w:tcPr>
          <w:p w14:paraId="27F558BC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5" w:type="dxa"/>
          </w:tcPr>
          <w:p w14:paraId="59E18396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218BDE53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6" w:type="dxa"/>
          </w:tcPr>
          <w:p w14:paraId="5302762D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5396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172" w:type="dxa"/>
          </w:tcPr>
          <w:p w14:paraId="0BD45565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5" w:type="dxa"/>
          </w:tcPr>
          <w:p w14:paraId="7DA3EBB7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5" w:type="dxa"/>
          </w:tcPr>
          <w:p w14:paraId="38B80666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6" w:type="dxa"/>
          </w:tcPr>
          <w:p w14:paraId="63360718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5" w:type="dxa"/>
          </w:tcPr>
          <w:p w14:paraId="31CA2D93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121012B4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6" w:type="dxa"/>
          </w:tcPr>
          <w:p w14:paraId="7C36731C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3198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172" w:type="dxa"/>
          </w:tcPr>
          <w:p w14:paraId="6C91A1C4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5" w:type="dxa"/>
          </w:tcPr>
          <w:p w14:paraId="50666B05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5" w:type="dxa"/>
          </w:tcPr>
          <w:p w14:paraId="7A2D9408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C814F8D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5" w:type="dxa"/>
          </w:tcPr>
          <w:p w14:paraId="3BC13C7B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23D15DC9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6" w:type="dxa"/>
          </w:tcPr>
          <w:p w14:paraId="1EDEB13F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F5CB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172" w:type="dxa"/>
          </w:tcPr>
          <w:p w14:paraId="1E289984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5" w:type="dxa"/>
          </w:tcPr>
          <w:p w14:paraId="25C97F88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5" w:type="dxa"/>
          </w:tcPr>
          <w:p w14:paraId="05BD0817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6" w:type="dxa"/>
          </w:tcPr>
          <w:p w14:paraId="614B1F7E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5" w:type="dxa"/>
          </w:tcPr>
          <w:p w14:paraId="56CD6E41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35446590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6" w:type="dxa"/>
          </w:tcPr>
          <w:p w14:paraId="2940912D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44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4172" w:type="dxa"/>
          </w:tcPr>
          <w:p w14:paraId="49BCC9AC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5" w:type="dxa"/>
          </w:tcPr>
          <w:p w14:paraId="4593C6D1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25" w:type="dxa"/>
          </w:tcPr>
          <w:p w14:paraId="1BC398DC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6" w:type="dxa"/>
          </w:tcPr>
          <w:p w14:paraId="2EFDE4FC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5" w:type="dxa"/>
          </w:tcPr>
          <w:p w14:paraId="793FA692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0" w:type="dxa"/>
          </w:tcPr>
          <w:p w14:paraId="655A1DBE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6" w:type="dxa"/>
          </w:tcPr>
          <w:p w14:paraId="628624E6">
            <w:pPr>
              <w:pStyle w:val="10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7A00844">
      <w:pPr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2879FDCF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证书邮寄联系人地址电话：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7CA4AE-8DBE-4737-97A5-082AB081EA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F8B1F3D-402D-45AD-8323-99C3E2D01A7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D98A3C5-4149-405C-A1C4-BCF6E602272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8A3DF0B-2E4E-4488-B609-8D6AEFBF22C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8295E44-563C-4B27-9DBF-075D5A7851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mFlMmRhN2Q5Mzc4MmU1ZTBmM2E1OGMxMDU1ZDBkOWYifQ=="/>
  </w:docVars>
  <w:rsids>
    <w:rsidRoot w:val="00057261"/>
    <w:rsid w:val="00034C74"/>
    <w:rsid w:val="0005466E"/>
    <w:rsid w:val="00057261"/>
    <w:rsid w:val="002C737D"/>
    <w:rsid w:val="004F7909"/>
    <w:rsid w:val="005427C3"/>
    <w:rsid w:val="0063320E"/>
    <w:rsid w:val="0067644A"/>
    <w:rsid w:val="00721640"/>
    <w:rsid w:val="00802EC1"/>
    <w:rsid w:val="00821FBA"/>
    <w:rsid w:val="00845709"/>
    <w:rsid w:val="00866AA9"/>
    <w:rsid w:val="00921D80"/>
    <w:rsid w:val="009E53B4"/>
    <w:rsid w:val="009E6490"/>
    <w:rsid w:val="00A464E2"/>
    <w:rsid w:val="00A738CC"/>
    <w:rsid w:val="00AC5396"/>
    <w:rsid w:val="00BA2A8D"/>
    <w:rsid w:val="00C335AB"/>
    <w:rsid w:val="00CD11DE"/>
    <w:rsid w:val="00CD4822"/>
    <w:rsid w:val="00DC4C10"/>
    <w:rsid w:val="00DF472B"/>
    <w:rsid w:val="00E2479B"/>
    <w:rsid w:val="00EE2051"/>
    <w:rsid w:val="00F202A0"/>
    <w:rsid w:val="00F447A7"/>
    <w:rsid w:val="00F507CF"/>
    <w:rsid w:val="01A94663"/>
    <w:rsid w:val="038B68A8"/>
    <w:rsid w:val="084834A3"/>
    <w:rsid w:val="0A305A58"/>
    <w:rsid w:val="0E5E39DD"/>
    <w:rsid w:val="10667C72"/>
    <w:rsid w:val="10DB3A4D"/>
    <w:rsid w:val="11E36B29"/>
    <w:rsid w:val="12F64B6E"/>
    <w:rsid w:val="1351449B"/>
    <w:rsid w:val="192B4E46"/>
    <w:rsid w:val="1C4828B0"/>
    <w:rsid w:val="1D9A5BF0"/>
    <w:rsid w:val="23703CA3"/>
    <w:rsid w:val="265268F5"/>
    <w:rsid w:val="27007AE1"/>
    <w:rsid w:val="296F57D3"/>
    <w:rsid w:val="2A4F5C4B"/>
    <w:rsid w:val="2E1F6602"/>
    <w:rsid w:val="30CD6777"/>
    <w:rsid w:val="31E71114"/>
    <w:rsid w:val="33C30F9F"/>
    <w:rsid w:val="34E3726E"/>
    <w:rsid w:val="3E2D5039"/>
    <w:rsid w:val="407B3BB4"/>
    <w:rsid w:val="438E7189"/>
    <w:rsid w:val="43BF6849"/>
    <w:rsid w:val="44A5560C"/>
    <w:rsid w:val="478F28C0"/>
    <w:rsid w:val="489329F8"/>
    <w:rsid w:val="4B622EF5"/>
    <w:rsid w:val="4D6B6353"/>
    <w:rsid w:val="59CE226A"/>
    <w:rsid w:val="5AC71055"/>
    <w:rsid w:val="5B174C5D"/>
    <w:rsid w:val="5D2D2508"/>
    <w:rsid w:val="5EBA5C20"/>
    <w:rsid w:val="5EF64B7B"/>
    <w:rsid w:val="62334843"/>
    <w:rsid w:val="68CA77A4"/>
    <w:rsid w:val="6D1824D4"/>
    <w:rsid w:val="791F31F5"/>
    <w:rsid w:val="7A63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7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rFonts w:cs="Times New Roman"/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90</Words>
  <Characters>93</Characters>
  <Lines>0</Lines>
  <Paragraphs>0</Paragraphs>
  <TotalTime>96</TotalTime>
  <ScaleCrop>false</ScaleCrop>
  <LinksUpToDate>false</LinksUpToDate>
  <CharactersWithSpaces>115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2017-01-09T09:20:00Z</dcterms:created>
  <dc:creator>微软用户</dc:creator>
  <cp:lastModifiedBy>ヾ</cp:lastModifiedBy>
  <dcterms:modified xsi:type="dcterms:W3CDTF">2026-10-22T07:07:09Z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D24C322FABAC4CC5B9E9C7CD9E1BBDA2</vt:lpwstr>
  </property>
  <property fmtid="{D5CDD505-2E9C-101B-9397-08002B2CF9AE}" pid="4" name="KSOTemplateDocerSaveRecord">
    <vt:lpwstr>eyJoZGlkIjoiMTNkOGZkZDVkNDM1MTQxNmU4NDExZmMzZDU4NTA1OTQiLCJ1c2VySWQiOiIxMjMyNTk2MDc3In0=</vt:lpwstr>
  </property>
</Properties>
</file>