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D262D">
      <w:pPr>
        <w:widowControl/>
        <w:spacing w:before="0" w:after="0" w:line="600" w:lineRule="exact"/>
        <w:jc w:val="both"/>
        <w:rPr>
          <w:rFonts w:hint="eastAsia" w:ascii="黑体" w:hAnsi="黑体" w:eastAsia="黑体" w:cstheme="minorBidi"/>
          <w:b w:val="0"/>
          <w:color w:val="000000"/>
          <w:kern w:val="0"/>
          <w:sz w:val="32"/>
          <w:szCs w:val="22"/>
          <w:lang w:val="en-US" w:eastAsia="zh-CN"/>
        </w:rPr>
      </w:pPr>
      <w:r>
        <w:rPr>
          <w:rFonts w:hint="eastAsia" w:ascii="黑体" w:hAnsi="黑体" w:eastAsia="黑体" w:cstheme="minorBidi"/>
          <w:b w:val="0"/>
          <w:color w:val="000000"/>
          <w:kern w:val="0"/>
          <w:sz w:val="32"/>
          <w:szCs w:val="22"/>
          <w:lang w:val="en-US" w:eastAsia="zh-CN"/>
        </w:rPr>
        <w:t>附件4</w:t>
      </w:r>
    </w:p>
    <w:p w14:paraId="774443AF">
      <w:pPr>
        <w:pStyle w:val="10"/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0"/>
          <w:szCs w:val="40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河南省职业技术教育学会202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年度研究课题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立项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汇总表</w:t>
      </w:r>
    </w:p>
    <w:p w14:paraId="02F92B75">
      <w:pPr>
        <w:pStyle w:val="10"/>
        <w:ind w:left="720" w:firstLine="0" w:firstLineChars="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申报学校签章              申报日期：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8"/>
          <w:szCs w:val="28"/>
        </w:rPr>
        <w:t>年  月   日</w:t>
      </w:r>
    </w:p>
    <w:tbl>
      <w:tblPr>
        <w:tblStyle w:val="5"/>
        <w:tblpPr w:leftFromText="180" w:rightFromText="180" w:vertAnchor="text" w:horzAnchor="page" w:tblpXSpec="center" w:tblpY="570"/>
        <w:tblOverlap w:val="never"/>
        <w:tblW w:w="141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6"/>
        <w:gridCol w:w="1364"/>
        <w:gridCol w:w="1755"/>
        <w:gridCol w:w="2745"/>
        <w:gridCol w:w="2820"/>
        <w:gridCol w:w="2385"/>
      </w:tblGrid>
      <w:tr w14:paraId="61BA6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06" w:type="dxa"/>
            <w:vAlign w:val="center"/>
          </w:tcPr>
          <w:p w14:paraId="74019F33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课题名称</w:t>
            </w:r>
          </w:p>
        </w:tc>
        <w:tc>
          <w:tcPr>
            <w:tcW w:w="1364" w:type="dxa"/>
            <w:vAlign w:val="center"/>
          </w:tcPr>
          <w:p w14:paraId="32E87234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课题编号</w:t>
            </w:r>
          </w:p>
        </w:tc>
        <w:tc>
          <w:tcPr>
            <w:tcW w:w="1755" w:type="dxa"/>
            <w:vAlign w:val="center"/>
          </w:tcPr>
          <w:p w14:paraId="70454F7E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主持人</w:t>
            </w:r>
          </w:p>
        </w:tc>
        <w:tc>
          <w:tcPr>
            <w:tcW w:w="2745" w:type="dxa"/>
            <w:vAlign w:val="center"/>
          </w:tcPr>
          <w:p w14:paraId="5FCCAFE3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2820" w:type="dxa"/>
            <w:vAlign w:val="center"/>
          </w:tcPr>
          <w:p w14:paraId="7F936388">
            <w:pPr>
              <w:pStyle w:val="10"/>
              <w:ind w:firstLine="0" w:firstLineChars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课题组成员</w:t>
            </w:r>
          </w:p>
          <w:p w14:paraId="225EF703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（不超过</w:t>
            </w:r>
            <w:r>
              <w:rPr>
                <w:rFonts w:ascii="仿宋" w:hAnsi="仿宋" w:eastAsia="仿宋"/>
                <w:sz w:val="28"/>
                <w:szCs w:val="28"/>
              </w:rPr>
              <w:t>7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人）</w:t>
            </w:r>
          </w:p>
        </w:tc>
        <w:tc>
          <w:tcPr>
            <w:tcW w:w="2385" w:type="dxa"/>
            <w:vAlign w:val="center"/>
          </w:tcPr>
          <w:p w14:paraId="748543DE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</w:tr>
      <w:tr w14:paraId="052E3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 w14:paraId="3D351029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4" w:type="dxa"/>
          </w:tcPr>
          <w:p w14:paraId="3E6B616C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55" w:type="dxa"/>
          </w:tcPr>
          <w:p w14:paraId="6DEBDDC8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45" w:type="dxa"/>
          </w:tcPr>
          <w:p w14:paraId="3DC2F728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20" w:type="dxa"/>
          </w:tcPr>
          <w:p w14:paraId="12A3C423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5" w:type="dxa"/>
          </w:tcPr>
          <w:p w14:paraId="56046796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01D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 w14:paraId="0078D199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4" w:type="dxa"/>
          </w:tcPr>
          <w:p w14:paraId="1BB0F917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55" w:type="dxa"/>
          </w:tcPr>
          <w:p w14:paraId="19376B46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45" w:type="dxa"/>
          </w:tcPr>
          <w:p w14:paraId="4FA5F77A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20" w:type="dxa"/>
          </w:tcPr>
          <w:p w14:paraId="145DCA13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5" w:type="dxa"/>
          </w:tcPr>
          <w:p w14:paraId="32C0A087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A69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 w14:paraId="524F7F9D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4" w:type="dxa"/>
          </w:tcPr>
          <w:p w14:paraId="066B4726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55" w:type="dxa"/>
          </w:tcPr>
          <w:p w14:paraId="45DB6067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45" w:type="dxa"/>
          </w:tcPr>
          <w:p w14:paraId="0E895F69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20" w:type="dxa"/>
          </w:tcPr>
          <w:p w14:paraId="70D6BEB7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5" w:type="dxa"/>
          </w:tcPr>
          <w:p w14:paraId="692B1026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26BD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 w14:paraId="4FB2F12F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4" w:type="dxa"/>
          </w:tcPr>
          <w:p w14:paraId="577AE998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55" w:type="dxa"/>
          </w:tcPr>
          <w:p w14:paraId="7F01B8C7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45" w:type="dxa"/>
          </w:tcPr>
          <w:p w14:paraId="3D2477A8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20" w:type="dxa"/>
          </w:tcPr>
          <w:p w14:paraId="78E388B7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5" w:type="dxa"/>
          </w:tcPr>
          <w:p w14:paraId="5DACDDD0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9382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 w14:paraId="4AAA970A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4" w:type="dxa"/>
          </w:tcPr>
          <w:p w14:paraId="09C74C3F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755" w:type="dxa"/>
          </w:tcPr>
          <w:p w14:paraId="2405F6F1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745" w:type="dxa"/>
          </w:tcPr>
          <w:p w14:paraId="48646BF6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820" w:type="dxa"/>
          </w:tcPr>
          <w:p w14:paraId="7058238B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85" w:type="dxa"/>
          </w:tcPr>
          <w:p w14:paraId="76A9A688">
            <w:pPr>
              <w:pStyle w:val="10"/>
              <w:ind w:firstLine="0" w:firstLine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730CE43">
      <w:pPr>
        <w:rPr>
          <w:rFonts w:ascii="仿宋" w:hAnsi="仿宋" w:eastAsia="仿宋"/>
          <w:sz w:val="28"/>
          <w:szCs w:val="28"/>
        </w:rPr>
      </w:pPr>
    </w:p>
    <w:p w14:paraId="6D3002E7">
      <w:pPr>
        <w:pStyle w:val="2"/>
        <w:rPr>
          <w:rFonts w:hint="default" w:eastAsia="仿宋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  <w:lang w:val="en-US" w:eastAsia="zh-CN"/>
        </w:rPr>
        <w:t>证书邮寄联系人地址电话：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B12F6D-9D0D-4607-A492-7DD210CCA7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248FA8A-8EF6-4C60-8DCF-BF88A04DF44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8964583-DF1D-4B51-8269-F5EC5B57145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E78DFE4-ED06-4C0C-8729-CF7116B9D0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72CFFE81-098D-45DD-978A-B19C9BD1A0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mFlMmRhN2Q5Mzc4MmU1ZTBmM2E1OGMxMDU1ZDBkOWYifQ=="/>
  </w:docVars>
  <w:rsids>
    <w:rsidRoot w:val="00057261"/>
    <w:rsid w:val="00034C74"/>
    <w:rsid w:val="0005466E"/>
    <w:rsid w:val="00057261"/>
    <w:rsid w:val="002C737D"/>
    <w:rsid w:val="004F7909"/>
    <w:rsid w:val="005427C3"/>
    <w:rsid w:val="0063320E"/>
    <w:rsid w:val="0067644A"/>
    <w:rsid w:val="00721640"/>
    <w:rsid w:val="00802EC1"/>
    <w:rsid w:val="00821FBA"/>
    <w:rsid w:val="00845709"/>
    <w:rsid w:val="00866AA9"/>
    <w:rsid w:val="00921D80"/>
    <w:rsid w:val="009E53B4"/>
    <w:rsid w:val="009E6490"/>
    <w:rsid w:val="00A464E2"/>
    <w:rsid w:val="00A738CC"/>
    <w:rsid w:val="00AC5396"/>
    <w:rsid w:val="00BA2A8D"/>
    <w:rsid w:val="00C335AB"/>
    <w:rsid w:val="00CD11DE"/>
    <w:rsid w:val="00CD4822"/>
    <w:rsid w:val="00DC4C10"/>
    <w:rsid w:val="00DF472B"/>
    <w:rsid w:val="00E2479B"/>
    <w:rsid w:val="00EE2051"/>
    <w:rsid w:val="00F202A0"/>
    <w:rsid w:val="00F447A7"/>
    <w:rsid w:val="00F507CF"/>
    <w:rsid w:val="09BE256C"/>
    <w:rsid w:val="0E6459C1"/>
    <w:rsid w:val="0F1703C4"/>
    <w:rsid w:val="0FC95811"/>
    <w:rsid w:val="11716562"/>
    <w:rsid w:val="1888270D"/>
    <w:rsid w:val="1C817B9F"/>
    <w:rsid w:val="1CEE2D5A"/>
    <w:rsid w:val="2FE235E9"/>
    <w:rsid w:val="31E71114"/>
    <w:rsid w:val="33BA04B6"/>
    <w:rsid w:val="38B60778"/>
    <w:rsid w:val="438E7189"/>
    <w:rsid w:val="4A3B288C"/>
    <w:rsid w:val="4B5A242C"/>
    <w:rsid w:val="4B622EF5"/>
    <w:rsid w:val="4DB24291"/>
    <w:rsid w:val="53EE4E13"/>
    <w:rsid w:val="5A971D60"/>
    <w:rsid w:val="5AEE6ECB"/>
    <w:rsid w:val="5C364621"/>
    <w:rsid w:val="6E423939"/>
    <w:rsid w:val="6FA04DBB"/>
    <w:rsid w:val="6FD35097"/>
    <w:rsid w:val="75C70AEF"/>
    <w:rsid w:val="7A5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7"/>
    <w:link w:val="4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Footer Char"/>
    <w:basedOn w:val="7"/>
    <w:link w:val="3"/>
    <w:autoRedefine/>
    <w:qFormat/>
    <w:locked/>
    <w:uiPriority w:val="99"/>
    <w:rPr>
      <w:rFonts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85</Words>
  <Characters>88</Characters>
  <Lines>0</Lines>
  <Paragraphs>0</Paragraphs>
  <TotalTime>1</TotalTime>
  <ScaleCrop>false</ScaleCrop>
  <LinksUpToDate>false</LinksUpToDate>
  <CharactersWithSpaces>109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2017-01-09T09:20:00Z</dcterms:created>
  <dc:creator>微软用户</dc:creator>
  <cp:lastModifiedBy>ヾ</cp:lastModifiedBy>
  <cp:lastPrinted>2026-10-22T02:30:46Z</cp:lastPrinted>
  <dcterms:modified xsi:type="dcterms:W3CDTF">2026-10-22T02:30:48Z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F5871C658B6D4801A59BD436163541B3</vt:lpwstr>
  </property>
  <property fmtid="{D5CDD505-2E9C-101B-9397-08002B2CF9AE}" pid="4" name="KSOTemplateDocerSaveRecord">
    <vt:lpwstr>eyJoZGlkIjoiMTNkOGZkZDVkNDM1MTQxNmU4NDExZmMzZDU4NTA1OTQiLCJ1c2VySWQiOiIxMjMyNTk2MDc3In0=</vt:lpwstr>
  </property>
</Properties>
</file>